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E12C" w14:textId="13659FC3" w:rsidR="00B069A5" w:rsidRPr="003A1B9D" w:rsidRDefault="00043A07">
      <w:pPr>
        <w:rPr>
          <w:rFonts w:ascii="Script MT Bold" w:hAnsi="Script MT Bold"/>
          <w:szCs w:val="16"/>
        </w:rPr>
      </w:pPr>
      <w:r>
        <w:rPr>
          <w:noProof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1BD8EA" wp14:editId="1A81852C">
                <wp:simplePos x="0" y="0"/>
                <wp:positionH relativeFrom="page">
                  <wp:posOffset>3248025</wp:posOffset>
                </wp:positionH>
                <wp:positionV relativeFrom="page">
                  <wp:posOffset>476250</wp:posOffset>
                </wp:positionV>
                <wp:extent cx="3429000" cy="923925"/>
                <wp:effectExtent l="0" t="0" r="0" b="952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76BF8F" w14:textId="77777777" w:rsidR="002539D1" w:rsidRDefault="002539D1">
                            <w:r>
                              <w:t xml:space="preserve">                 </w:t>
                            </w:r>
                            <w:r w:rsidR="00FA2CF2">
                              <w:pict w14:anchorId="696666D9">
                                <v:shapetype id="_x0000_t136" coordsize="21600,21600" o:spt="136" adj="10800" path="m@7,l@8,m@5,21600l@6,21600e">
                                  <v:formulas>
                                    <v:f eqn="sum #0 0 10800"/>
                                    <v:f eqn="prod #0 2 1"/>
                                    <v:f eqn="sum 21600 0 @1"/>
                                    <v:f eqn="sum 0 0 @2"/>
                                    <v:f eqn="sum 21600 0 @3"/>
                                    <v:f eqn="if @0 @3 0"/>
                                    <v:f eqn="if @0 21600 @1"/>
                                    <v:f eqn="if @0 0 @2"/>
                                    <v:f eqn="if @0 @4 21600"/>
                                    <v:f eqn="mid @5 @6"/>
                                    <v:f eqn="mid @8 @5"/>
                                    <v:f eqn="mid @7 @8"/>
                                    <v:f eqn="mid @6 @7"/>
                                    <v:f eqn="sum @6 0 @5"/>
                                  </v:formulas>
                                  <v:path textpathok="t" o:connecttype="custom" o:connectlocs="@9,0;@10,10800;@11,21600;@12,10800" o:connectangles="270,180,90,0"/>
                                  <v:textpath on="t" fitshape="t"/>
                                  <v:handles>
                                    <v:h position="#0,bottomRight" xrange="6629,14971"/>
                                  </v:handles>
                                  <o:lock v:ext="edit" text="t" shapetype="t"/>
                                </v:shapetype>
                                <v:shape id="_x0000_i1026" type="#_x0000_t136" style="width:174pt;height:23.5pt" stroked="f">
                                  <v:fill color2="#aaa" type="gradient"/>
                                  <v:shadow on="t" color="#4d4d4d" opacity="52429f" offset=",3pt"/>
                                  <v:textpath style="font-family:&quot;Arial Black&quot;;font-size:20pt;v-text-spacing:78650f;v-text-kern:t" trim="t" fitpath="t" string="KSHP FOUNDATION"/>
                                </v:shape>
                              </w:pict>
                            </w:r>
                          </w:p>
                          <w:p w14:paraId="409F9F1A" w14:textId="77777777" w:rsidR="002539D1" w:rsidRDefault="002539D1">
                            <w:r>
                              <w:rPr>
                                <w:b/>
                                <w:szCs w:val="16"/>
                              </w:rPr>
                              <w:t xml:space="preserve">           </w:t>
                            </w:r>
                          </w:p>
                          <w:p w14:paraId="46A76D3B" w14:textId="77777777" w:rsidR="002539D1" w:rsidRPr="00083AD2" w:rsidRDefault="002539D1">
                            <w:pPr>
                              <w:rPr>
                                <w:rFonts w:ascii="Copperplate Gothic Light" w:hAnsi="Copperplate Gothic Ligh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1BD8E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55.75pt;margin-top:37.5pt;width:270pt;height:72.7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" filled="f" stroked="f">
                <v:textbox>
                  <w:txbxContent>
                    <w:p w14:paraId="2276BF8F" w14:textId="77777777" w:rsidR="002539D1" w:rsidRDefault="002539D1">
                      <w:r>
                        <w:t xml:space="preserve">                 </w:t>
                      </w:r>
                      <w:r w:rsidR="00FA2CF2">
                        <w:pict w14:anchorId="696666D9">
                          <v:shape id="_x0000_i1026" type="#_x0000_t136" style="width:174pt;height:23.5pt" stroked="f">
                            <v:fill color2="#aaa" type="gradient"/>
                            <v:shadow on="t" color="#4d4d4d" opacity="52429f" offset=",3pt"/>
                            <v:textpath style="font-family:&quot;Arial Black&quot;;font-size:20pt;v-text-spacing:78650f;v-text-kern:t" trim="t" fitpath="t" string="KSHP FOUNDATION"/>
                          </v:shape>
                        </w:pict>
                      </w:r>
                    </w:p>
                    <w:p w14:paraId="409F9F1A" w14:textId="77777777" w:rsidR="002539D1" w:rsidRDefault="002539D1">
                      <w:r>
                        <w:rPr>
                          <w:b/>
                          <w:szCs w:val="16"/>
                        </w:rPr>
                        <w:t xml:space="preserve">           </w:t>
                      </w:r>
                    </w:p>
                    <w:p w14:paraId="46A76D3B" w14:textId="77777777" w:rsidR="002539D1" w:rsidRPr="00083AD2" w:rsidRDefault="002539D1">
                      <w:pPr>
                        <w:rPr>
                          <w:rFonts w:ascii="Copperplate Gothic Light" w:hAnsi="Copperplate Gothic Light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Cs w:val="16"/>
        </w:rPr>
        <w:drawing>
          <wp:inline distT="0" distB="0" distL="0" distR="0" wp14:anchorId="7DE8648C" wp14:editId="57664133">
            <wp:extent cx="1993900" cy="635000"/>
            <wp:effectExtent l="0" t="0" r="1270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69A5" w:rsidRPr="003A1B9D">
        <w:rPr>
          <w:rFonts w:ascii="Copperplate Gothic Light" w:hAnsi="Copperplate Gothic Light"/>
          <w:szCs w:val="16"/>
        </w:rPr>
        <w:t xml:space="preserve"> </w:t>
      </w:r>
    </w:p>
    <w:tbl>
      <w:tblPr>
        <w:tblW w:w="936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4148"/>
        <w:gridCol w:w="2516"/>
        <w:gridCol w:w="2696"/>
      </w:tblGrid>
      <w:tr w:rsidR="00B069A5" w:rsidRPr="00694B0E" w14:paraId="5DC7CE45" w14:textId="77777777">
        <w:trPr>
          <w:cantSplit/>
          <w:trHeight w:val="504"/>
          <w:tblHeader/>
          <w:jc w:val="center"/>
        </w:trPr>
        <w:tc>
          <w:tcPr>
            <w:tcW w:w="93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999999"/>
            <w:vAlign w:val="center"/>
          </w:tcPr>
          <w:p w14:paraId="46203CC3" w14:textId="77777777" w:rsidR="00B069A5" w:rsidRPr="00694B0E" w:rsidRDefault="00B069A5">
            <w:pPr>
              <w:pStyle w:val="Heading1"/>
              <w:rPr>
                <w:sz w:val="16"/>
                <w:szCs w:val="16"/>
              </w:rPr>
            </w:pPr>
            <w:r w:rsidRPr="00694B0E">
              <w:rPr>
                <w:sz w:val="16"/>
                <w:szCs w:val="16"/>
              </w:rPr>
              <w:t>Educational scholarship application</w:t>
            </w:r>
          </w:p>
        </w:tc>
      </w:tr>
      <w:tr w:rsidR="00C56C19" w:rsidRPr="00694B0E" w14:paraId="302DE898" w14:textId="77777777">
        <w:trPr>
          <w:cantSplit/>
          <w:trHeight w:val="504"/>
          <w:tblHeader/>
          <w:jc w:val="center"/>
        </w:trPr>
        <w:tc>
          <w:tcPr>
            <w:tcW w:w="93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999999"/>
            <w:vAlign w:val="center"/>
          </w:tcPr>
          <w:p w14:paraId="7FFF4238" w14:textId="0A9937EC" w:rsidR="00E64924" w:rsidRPr="00177AB3" w:rsidRDefault="00C56C19" w:rsidP="00C56C19">
            <w:pPr>
              <w:rPr>
                <w:b/>
                <w:sz w:val="18"/>
                <w:szCs w:val="18"/>
                <w:u w:val="single"/>
              </w:rPr>
            </w:pPr>
            <w:r w:rsidRPr="00C56C19">
              <w:rPr>
                <w:b/>
                <w:sz w:val="18"/>
                <w:szCs w:val="18"/>
              </w:rPr>
              <w:t xml:space="preserve">Return this application with your </w:t>
            </w:r>
            <w:r w:rsidRPr="003B75D9">
              <w:rPr>
                <w:b/>
                <w:sz w:val="18"/>
                <w:szCs w:val="18"/>
                <w:u w:val="single"/>
              </w:rPr>
              <w:t>essay</w:t>
            </w:r>
            <w:r w:rsidRPr="00C56C19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(see instructions below) </w:t>
            </w:r>
            <w:r w:rsidRPr="003B75D9">
              <w:rPr>
                <w:b/>
                <w:sz w:val="18"/>
                <w:szCs w:val="18"/>
                <w:u w:val="single"/>
              </w:rPr>
              <w:t>and CV or Resume</w:t>
            </w:r>
            <w:r w:rsidRPr="00C56C19">
              <w:rPr>
                <w:b/>
                <w:sz w:val="18"/>
                <w:szCs w:val="18"/>
              </w:rPr>
              <w:t xml:space="preserve"> by email to </w:t>
            </w:r>
            <w:hyperlink r:id="rId9" w:history="1">
              <w:r w:rsidR="00E64924" w:rsidRPr="00B5023F">
                <w:rPr>
                  <w:rStyle w:val="Hyperlink"/>
                  <w:b/>
                  <w:sz w:val="18"/>
                  <w:szCs w:val="18"/>
                </w:rPr>
                <w:t>chris.holtman29@gmail.com</w:t>
              </w:r>
            </w:hyperlink>
            <w:r w:rsidR="00177AB3">
              <w:rPr>
                <w:rStyle w:val="Hyperlink"/>
                <w:b/>
                <w:sz w:val="18"/>
                <w:szCs w:val="18"/>
              </w:rPr>
              <w:t xml:space="preserve">   </w:t>
            </w:r>
            <w:r w:rsidR="00177AB3">
              <w:rPr>
                <w:rStyle w:val="Hyperlink"/>
                <w:color w:val="auto"/>
                <w:sz w:val="18"/>
                <w:szCs w:val="18"/>
                <w:u w:val="none"/>
              </w:rPr>
              <w:t xml:space="preserve">  </w:t>
            </w:r>
            <w:r w:rsidR="00177AB3" w:rsidRPr="00177AB3">
              <w:rPr>
                <w:rStyle w:val="Hyperlink"/>
                <w:b/>
                <w:color w:val="auto"/>
                <w:sz w:val="18"/>
                <w:szCs w:val="18"/>
              </w:rPr>
              <w:t>NO LATER THAN 6 PM EDT Friday September 4, 2026</w:t>
            </w:r>
          </w:p>
          <w:p w14:paraId="55410734" w14:textId="0C276C11" w:rsidR="00C56C19" w:rsidRPr="00C56C19" w:rsidRDefault="00C56C19" w:rsidP="00C56C19">
            <w:pPr>
              <w:rPr>
                <w:sz w:val="18"/>
                <w:szCs w:val="18"/>
              </w:rPr>
            </w:pPr>
            <w:r w:rsidRPr="00177AB3">
              <w:rPr>
                <w:b/>
                <w:sz w:val="18"/>
                <w:szCs w:val="18"/>
                <w:u w:val="single"/>
              </w:rPr>
              <w:br/>
            </w:r>
            <w:r w:rsidRPr="00C56C19">
              <w:rPr>
                <w:b/>
                <w:sz w:val="18"/>
                <w:szCs w:val="18"/>
              </w:rPr>
              <w:t xml:space="preserve">For further information contact </w:t>
            </w:r>
            <w:r w:rsidR="004653D0">
              <w:rPr>
                <w:b/>
                <w:sz w:val="18"/>
                <w:szCs w:val="18"/>
              </w:rPr>
              <w:t>Chris Holtman,</w:t>
            </w:r>
            <w:r w:rsidR="00CA6D68">
              <w:rPr>
                <w:b/>
                <w:sz w:val="18"/>
                <w:szCs w:val="18"/>
              </w:rPr>
              <w:t xml:space="preserve"> PharmD,</w:t>
            </w:r>
            <w:r w:rsidR="004653D0">
              <w:rPr>
                <w:b/>
                <w:sz w:val="18"/>
                <w:szCs w:val="18"/>
              </w:rPr>
              <w:t xml:space="preserve"> Foundation President</w:t>
            </w:r>
            <w:r w:rsidR="00E64924">
              <w:rPr>
                <w:b/>
                <w:sz w:val="18"/>
                <w:szCs w:val="18"/>
              </w:rPr>
              <w:t xml:space="preserve">, </w:t>
            </w:r>
            <w:r w:rsidR="004653D0">
              <w:rPr>
                <w:b/>
                <w:sz w:val="18"/>
                <w:szCs w:val="18"/>
              </w:rPr>
              <w:t>via email, at:</w:t>
            </w:r>
            <w:r w:rsidR="00E64924">
              <w:rPr>
                <w:b/>
                <w:sz w:val="18"/>
                <w:szCs w:val="18"/>
              </w:rPr>
              <w:t xml:space="preserve"> </w:t>
            </w:r>
            <w:hyperlink r:id="rId10" w:history="1">
              <w:r w:rsidR="00E64924" w:rsidRPr="00B5023F">
                <w:rPr>
                  <w:rStyle w:val="Hyperlink"/>
                  <w:b/>
                  <w:sz w:val="18"/>
                  <w:szCs w:val="18"/>
                </w:rPr>
                <w:t>chris.holtman29@gmail.com</w:t>
              </w:r>
            </w:hyperlink>
            <w:r w:rsidR="00E64924">
              <w:rPr>
                <w:b/>
                <w:sz w:val="18"/>
                <w:szCs w:val="18"/>
              </w:rPr>
              <w:t xml:space="preserve">.  </w:t>
            </w:r>
            <w:r w:rsidR="00CA6D68">
              <w:rPr>
                <w:b/>
                <w:sz w:val="18"/>
                <w:szCs w:val="18"/>
              </w:rPr>
              <w:t xml:space="preserve">      </w:t>
            </w:r>
            <w:r w:rsidR="00E64924">
              <w:rPr>
                <w:b/>
                <w:sz w:val="18"/>
                <w:szCs w:val="18"/>
              </w:rPr>
              <w:t xml:space="preserve">Or text my cell </w:t>
            </w:r>
            <w:r w:rsidR="00986CCE">
              <w:rPr>
                <w:b/>
                <w:sz w:val="18"/>
                <w:szCs w:val="18"/>
              </w:rPr>
              <w:t xml:space="preserve">at </w:t>
            </w:r>
            <w:r w:rsidR="00E64924">
              <w:rPr>
                <w:b/>
                <w:sz w:val="18"/>
                <w:szCs w:val="18"/>
              </w:rPr>
              <w:t>502-445-1348.</w:t>
            </w:r>
            <w:r w:rsidR="004653D0">
              <w:rPr>
                <w:b/>
                <w:sz w:val="18"/>
                <w:szCs w:val="18"/>
              </w:rPr>
              <w:t xml:space="preserve"> </w:t>
            </w:r>
          </w:p>
          <w:p w14:paraId="3ABE4370" w14:textId="77777777" w:rsidR="00C56C19" w:rsidRPr="00C56C19" w:rsidRDefault="00C56C19">
            <w:pPr>
              <w:pStyle w:val="Heading1"/>
              <w:rPr>
                <w:sz w:val="16"/>
                <w:szCs w:val="16"/>
              </w:rPr>
            </w:pPr>
          </w:p>
        </w:tc>
      </w:tr>
      <w:tr w:rsidR="00B069A5" w:rsidRPr="00694B0E" w14:paraId="0FB5A795" w14:textId="77777777">
        <w:trPr>
          <w:cantSplit/>
          <w:trHeight w:val="213"/>
          <w:jc w:val="center"/>
        </w:trPr>
        <w:tc>
          <w:tcPr>
            <w:tcW w:w="9360" w:type="dxa"/>
            <w:gridSpan w:val="3"/>
            <w:shd w:val="clear" w:color="auto" w:fill="E6E6E6"/>
            <w:vAlign w:val="center"/>
          </w:tcPr>
          <w:p w14:paraId="6C40DEF1" w14:textId="77777777" w:rsidR="00B069A5" w:rsidRPr="00694B0E" w:rsidRDefault="00B069A5">
            <w:pPr>
              <w:jc w:val="center"/>
              <w:rPr>
                <w:b/>
                <w:szCs w:val="16"/>
              </w:rPr>
            </w:pPr>
            <w:r w:rsidRPr="00694B0E">
              <w:rPr>
                <w:b/>
                <w:szCs w:val="16"/>
              </w:rPr>
              <w:t>PERSONAL INFORMATION</w:t>
            </w:r>
          </w:p>
        </w:tc>
      </w:tr>
      <w:tr w:rsidR="00B069A5" w:rsidRPr="00694B0E" w14:paraId="37A71564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vAlign w:val="center"/>
          </w:tcPr>
          <w:p w14:paraId="46EAC57D" w14:textId="4BF9FAD1" w:rsidR="00B069A5" w:rsidRPr="00694B0E" w:rsidRDefault="00D90498">
            <w:pPr>
              <w:rPr>
                <w:szCs w:val="16"/>
              </w:rPr>
            </w:pPr>
            <w:r w:rsidRPr="00073519">
              <w:rPr>
                <w:szCs w:val="16"/>
              </w:rPr>
              <w:t>Date</w:t>
            </w:r>
            <w:r>
              <w:rPr>
                <w:szCs w:val="16"/>
              </w:rPr>
              <w:t xml:space="preserve">: </w:t>
            </w:r>
            <w:r w:rsidR="00B069A5" w:rsidRPr="00694B0E">
              <w:rPr>
                <w:szCs w:val="16"/>
              </w:rPr>
              <w:t xml:space="preserve">                   </w:t>
            </w:r>
          </w:p>
        </w:tc>
      </w:tr>
      <w:tr w:rsidR="00B069A5" w:rsidRPr="00694B0E" w14:paraId="4D2BC3B9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vAlign w:val="center"/>
          </w:tcPr>
          <w:p w14:paraId="1FEC7406" w14:textId="6B2C04F9" w:rsidR="00B069A5" w:rsidRPr="00694B0E" w:rsidRDefault="00073519" w:rsidP="00073519">
            <w:pPr>
              <w:rPr>
                <w:szCs w:val="16"/>
              </w:rPr>
            </w:pPr>
            <w:r>
              <w:rPr>
                <w:b/>
                <w:szCs w:val="16"/>
              </w:rPr>
              <w:t>NAME</w:t>
            </w:r>
            <w:r w:rsidR="00B069A5" w:rsidRPr="00694B0E">
              <w:rPr>
                <w:szCs w:val="16"/>
              </w:rPr>
              <w:t>:</w:t>
            </w:r>
            <w:r w:rsidR="00842991">
              <w:rPr>
                <w:szCs w:val="16"/>
              </w:rPr>
              <w:t xml:space="preserve"> </w:t>
            </w:r>
          </w:p>
        </w:tc>
      </w:tr>
      <w:tr w:rsidR="00B069A5" w:rsidRPr="00694B0E" w14:paraId="1C3CE1BF" w14:textId="77777777" w:rsidTr="00073519">
        <w:trPr>
          <w:cantSplit/>
          <w:trHeight w:val="259"/>
          <w:jc w:val="center"/>
        </w:trPr>
        <w:tc>
          <w:tcPr>
            <w:tcW w:w="4148" w:type="dxa"/>
            <w:vAlign w:val="center"/>
          </w:tcPr>
          <w:p w14:paraId="23007D3B" w14:textId="314411F4" w:rsidR="00B069A5" w:rsidRPr="00694B0E" w:rsidRDefault="00073519">
            <w:pPr>
              <w:rPr>
                <w:szCs w:val="16"/>
              </w:rPr>
            </w:pPr>
            <w:r w:rsidRPr="00073519">
              <w:rPr>
                <w:b/>
                <w:szCs w:val="16"/>
              </w:rPr>
              <w:t>Phone Number</w:t>
            </w:r>
            <w:r>
              <w:rPr>
                <w:b/>
                <w:szCs w:val="16"/>
              </w:rPr>
              <w:t>(s)</w:t>
            </w:r>
            <w:r>
              <w:rPr>
                <w:szCs w:val="16"/>
              </w:rPr>
              <w:t xml:space="preserve">:  (        ) </w:t>
            </w:r>
          </w:p>
        </w:tc>
        <w:tc>
          <w:tcPr>
            <w:tcW w:w="2516" w:type="dxa"/>
            <w:vAlign w:val="center"/>
          </w:tcPr>
          <w:p w14:paraId="64D0FEEC" w14:textId="5092648A" w:rsidR="00B069A5" w:rsidRPr="00694B0E" w:rsidRDefault="00073519">
            <w:pPr>
              <w:rPr>
                <w:szCs w:val="16"/>
              </w:rPr>
            </w:pPr>
            <w:r>
              <w:rPr>
                <w:szCs w:val="16"/>
              </w:rPr>
              <w:t xml:space="preserve">(        ) </w:t>
            </w:r>
          </w:p>
        </w:tc>
        <w:tc>
          <w:tcPr>
            <w:tcW w:w="2696" w:type="dxa"/>
            <w:vAlign w:val="center"/>
          </w:tcPr>
          <w:p w14:paraId="40D0904E" w14:textId="1E843282" w:rsidR="00B069A5" w:rsidRPr="00694B0E" w:rsidRDefault="00073519">
            <w:pPr>
              <w:rPr>
                <w:szCs w:val="16"/>
              </w:rPr>
            </w:pPr>
            <w:r>
              <w:rPr>
                <w:szCs w:val="16"/>
              </w:rPr>
              <w:t>(        )</w:t>
            </w:r>
          </w:p>
        </w:tc>
      </w:tr>
      <w:tr w:rsidR="00B069A5" w:rsidRPr="00694B0E" w14:paraId="1909DA2A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vAlign w:val="center"/>
          </w:tcPr>
          <w:p w14:paraId="66AD14F5" w14:textId="0D77DC82" w:rsidR="00B069A5" w:rsidRPr="00694B0E" w:rsidRDefault="00B069A5" w:rsidP="00D90498">
            <w:pPr>
              <w:rPr>
                <w:szCs w:val="16"/>
              </w:rPr>
            </w:pPr>
            <w:r w:rsidRPr="00073519">
              <w:rPr>
                <w:b/>
                <w:szCs w:val="16"/>
              </w:rPr>
              <w:t>Email Address</w:t>
            </w:r>
            <w:r w:rsidRPr="00694B0E">
              <w:rPr>
                <w:szCs w:val="16"/>
              </w:rPr>
              <w:t>:</w:t>
            </w:r>
            <w:r w:rsidR="00842991">
              <w:rPr>
                <w:szCs w:val="16"/>
              </w:rPr>
              <w:t xml:space="preserve"> </w:t>
            </w:r>
          </w:p>
        </w:tc>
      </w:tr>
      <w:tr w:rsidR="00B069A5" w:rsidRPr="00694B0E" w14:paraId="5B5F80B4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vAlign w:val="center"/>
          </w:tcPr>
          <w:p w14:paraId="2A034AF6" w14:textId="27FF92C1" w:rsidR="00B069A5" w:rsidRPr="00694B0E" w:rsidRDefault="00B069A5" w:rsidP="00D90498">
            <w:pPr>
              <w:rPr>
                <w:szCs w:val="16"/>
              </w:rPr>
            </w:pPr>
            <w:r w:rsidRPr="00073519">
              <w:rPr>
                <w:b/>
                <w:szCs w:val="16"/>
              </w:rPr>
              <w:t>Mailing Address</w:t>
            </w:r>
            <w:r w:rsidRPr="00694B0E">
              <w:rPr>
                <w:szCs w:val="16"/>
              </w:rPr>
              <w:t>:</w:t>
            </w:r>
            <w:r w:rsidR="00842991">
              <w:rPr>
                <w:szCs w:val="16"/>
              </w:rPr>
              <w:t xml:space="preserve">  </w:t>
            </w:r>
          </w:p>
        </w:tc>
      </w:tr>
      <w:tr w:rsidR="00B069A5" w:rsidRPr="00694B0E" w14:paraId="71B75C0B" w14:textId="77777777" w:rsidTr="00073519">
        <w:trPr>
          <w:cantSplit/>
          <w:trHeight w:val="259"/>
          <w:jc w:val="center"/>
        </w:trPr>
        <w:tc>
          <w:tcPr>
            <w:tcW w:w="4148" w:type="dxa"/>
            <w:vAlign w:val="center"/>
          </w:tcPr>
          <w:p w14:paraId="79D96236" w14:textId="51A46B5D" w:rsidR="00B069A5" w:rsidRPr="00694B0E" w:rsidRDefault="00B069A5" w:rsidP="008A5826">
            <w:pPr>
              <w:rPr>
                <w:szCs w:val="16"/>
              </w:rPr>
            </w:pPr>
            <w:r w:rsidRPr="00073519">
              <w:rPr>
                <w:b/>
                <w:szCs w:val="16"/>
              </w:rPr>
              <w:t>City</w:t>
            </w:r>
            <w:r w:rsidRPr="00694B0E">
              <w:rPr>
                <w:szCs w:val="16"/>
              </w:rPr>
              <w:t>:</w:t>
            </w:r>
          </w:p>
        </w:tc>
        <w:tc>
          <w:tcPr>
            <w:tcW w:w="2516" w:type="dxa"/>
            <w:vAlign w:val="center"/>
          </w:tcPr>
          <w:p w14:paraId="2399B63E" w14:textId="09F68B48" w:rsidR="00B069A5" w:rsidRPr="00694B0E" w:rsidRDefault="00B069A5">
            <w:pPr>
              <w:rPr>
                <w:szCs w:val="16"/>
              </w:rPr>
            </w:pPr>
            <w:r w:rsidRPr="00073519">
              <w:rPr>
                <w:b/>
                <w:szCs w:val="16"/>
              </w:rPr>
              <w:t>State</w:t>
            </w:r>
            <w:r w:rsidRPr="00694B0E">
              <w:rPr>
                <w:szCs w:val="16"/>
              </w:rPr>
              <w:t>:</w:t>
            </w:r>
            <w:r w:rsidR="00842991">
              <w:rPr>
                <w:szCs w:val="16"/>
              </w:rPr>
              <w:t xml:space="preserve"> </w:t>
            </w:r>
          </w:p>
        </w:tc>
        <w:tc>
          <w:tcPr>
            <w:tcW w:w="2696" w:type="dxa"/>
            <w:vAlign w:val="center"/>
          </w:tcPr>
          <w:p w14:paraId="5AF12F7B" w14:textId="732B4DAB" w:rsidR="00B069A5" w:rsidRPr="00694B0E" w:rsidRDefault="00B069A5">
            <w:pPr>
              <w:rPr>
                <w:szCs w:val="16"/>
              </w:rPr>
            </w:pPr>
            <w:r w:rsidRPr="00073519">
              <w:rPr>
                <w:b/>
                <w:szCs w:val="16"/>
              </w:rPr>
              <w:t>ZIP Code</w:t>
            </w:r>
            <w:r w:rsidRPr="00694B0E">
              <w:rPr>
                <w:szCs w:val="16"/>
              </w:rPr>
              <w:t>:</w:t>
            </w:r>
          </w:p>
        </w:tc>
      </w:tr>
      <w:tr w:rsidR="00B069A5" w:rsidRPr="00694B0E" w14:paraId="68443C64" w14:textId="77777777">
        <w:trPr>
          <w:cantSplit/>
          <w:trHeight w:val="204"/>
          <w:jc w:val="center"/>
        </w:trPr>
        <w:tc>
          <w:tcPr>
            <w:tcW w:w="9360" w:type="dxa"/>
            <w:gridSpan w:val="3"/>
            <w:tcBorders>
              <w:bottom w:val="single" w:sz="4" w:space="0" w:color="808080"/>
            </w:tcBorders>
            <w:shd w:val="clear" w:color="auto" w:fill="E6E6E6"/>
            <w:vAlign w:val="center"/>
          </w:tcPr>
          <w:p w14:paraId="22531473" w14:textId="77777777" w:rsidR="00B069A5" w:rsidRPr="00694B0E" w:rsidRDefault="00B069A5">
            <w:pPr>
              <w:pStyle w:val="Heading2"/>
            </w:pPr>
            <w:r w:rsidRPr="00694B0E">
              <w:t>WORK HISTORY</w:t>
            </w:r>
            <w:r w:rsidR="00C56C19">
              <w:t xml:space="preserve"> (not IPPE/APPE rotations)</w:t>
            </w:r>
          </w:p>
        </w:tc>
      </w:tr>
      <w:tr w:rsidR="00B069A5" w:rsidRPr="00694B0E" w14:paraId="1D453E93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shd w:val="clear" w:color="auto" w:fill="F3F3F3"/>
            <w:vAlign w:val="center"/>
          </w:tcPr>
          <w:p w14:paraId="1CCDC683" w14:textId="43F66EA5" w:rsidR="00B069A5" w:rsidRPr="00694B0E" w:rsidRDefault="00B069A5" w:rsidP="003539B1">
            <w:pPr>
              <w:rPr>
                <w:szCs w:val="16"/>
              </w:rPr>
            </w:pPr>
            <w:r w:rsidRPr="00694B0E">
              <w:rPr>
                <w:szCs w:val="16"/>
              </w:rPr>
              <w:t>Pharmacy Name:</w:t>
            </w:r>
            <w:r w:rsidR="00842991">
              <w:rPr>
                <w:szCs w:val="16"/>
              </w:rPr>
              <w:t xml:space="preserve"> </w:t>
            </w:r>
            <w:r w:rsidR="003539B1">
              <w:rPr>
                <w:szCs w:val="16"/>
              </w:rPr>
              <w:t xml:space="preserve">                                                                                    Date(s):</w:t>
            </w:r>
          </w:p>
        </w:tc>
      </w:tr>
      <w:tr w:rsidR="00B069A5" w:rsidRPr="00694B0E" w14:paraId="79E7F0C7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vAlign w:val="center"/>
          </w:tcPr>
          <w:p w14:paraId="047E3C9C" w14:textId="5FFF8103" w:rsidR="00B069A5" w:rsidRPr="00694B0E" w:rsidRDefault="00B069A5" w:rsidP="003539B1">
            <w:pPr>
              <w:rPr>
                <w:szCs w:val="16"/>
              </w:rPr>
            </w:pPr>
            <w:r w:rsidRPr="00694B0E">
              <w:rPr>
                <w:szCs w:val="16"/>
              </w:rPr>
              <w:t>Pharmacy Supervisor</w:t>
            </w:r>
            <w:r w:rsidR="003539B1">
              <w:rPr>
                <w:szCs w:val="16"/>
              </w:rPr>
              <w:t>:                                                                              Pharmacy Phone:</w:t>
            </w:r>
          </w:p>
        </w:tc>
      </w:tr>
      <w:tr w:rsidR="00B069A5" w:rsidRPr="00694B0E" w14:paraId="590C5BA3" w14:textId="77777777" w:rsidTr="00073519">
        <w:trPr>
          <w:cantSplit/>
          <w:trHeight w:val="267"/>
          <w:jc w:val="center"/>
        </w:trPr>
        <w:tc>
          <w:tcPr>
            <w:tcW w:w="4148" w:type="dxa"/>
            <w:tcBorders>
              <w:bottom w:val="single" w:sz="4" w:space="0" w:color="808080"/>
            </w:tcBorders>
            <w:vAlign w:val="center"/>
          </w:tcPr>
          <w:p w14:paraId="520D06C4" w14:textId="119CEDD2" w:rsidR="00B069A5" w:rsidRPr="00694B0E" w:rsidRDefault="00B069A5" w:rsidP="000F6AB6">
            <w:pPr>
              <w:rPr>
                <w:szCs w:val="16"/>
              </w:rPr>
            </w:pPr>
            <w:r w:rsidRPr="00694B0E">
              <w:rPr>
                <w:szCs w:val="16"/>
              </w:rPr>
              <w:t>City:</w:t>
            </w:r>
            <w:r w:rsidR="00842991">
              <w:rPr>
                <w:szCs w:val="16"/>
              </w:rPr>
              <w:t xml:space="preserve"> </w:t>
            </w:r>
          </w:p>
        </w:tc>
        <w:tc>
          <w:tcPr>
            <w:tcW w:w="2516" w:type="dxa"/>
            <w:tcBorders>
              <w:bottom w:val="single" w:sz="4" w:space="0" w:color="808080"/>
            </w:tcBorders>
            <w:vAlign w:val="center"/>
          </w:tcPr>
          <w:p w14:paraId="58C96C70" w14:textId="0C2E34B6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State:</w:t>
            </w:r>
            <w:r w:rsidR="00842991">
              <w:rPr>
                <w:szCs w:val="16"/>
              </w:rPr>
              <w:t xml:space="preserve"> </w:t>
            </w:r>
          </w:p>
        </w:tc>
        <w:tc>
          <w:tcPr>
            <w:tcW w:w="2696" w:type="dxa"/>
            <w:tcBorders>
              <w:bottom w:val="single" w:sz="4" w:space="0" w:color="808080"/>
            </w:tcBorders>
            <w:vAlign w:val="center"/>
          </w:tcPr>
          <w:p w14:paraId="4251D95B" w14:textId="1BAAD2B2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ZIP Code:</w:t>
            </w:r>
            <w:r w:rsidR="00C9692A">
              <w:rPr>
                <w:szCs w:val="16"/>
              </w:rPr>
              <w:t xml:space="preserve"> </w:t>
            </w:r>
          </w:p>
        </w:tc>
      </w:tr>
      <w:tr w:rsidR="00B069A5" w:rsidRPr="00694B0E" w14:paraId="71536E3E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tcBorders>
              <w:bottom w:val="single" w:sz="4" w:space="0" w:color="808080"/>
            </w:tcBorders>
            <w:shd w:val="clear" w:color="auto" w:fill="FFFFFF"/>
            <w:vAlign w:val="center"/>
          </w:tcPr>
          <w:p w14:paraId="4A24656A" w14:textId="15EC8FFF" w:rsidR="00B069A5" w:rsidRPr="00694B0E" w:rsidRDefault="00B069A5">
            <w:pPr>
              <w:rPr>
                <w:szCs w:val="16"/>
              </w:rPr>
            </w:pPr>
          </w:p>
        </w:tc>
      </w:tr>
      <w:tr w:rsidR="00B069A5" w:rsidRPr="00694B0E" w14:paraId="65C41397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tcBorders>
              <w:bottom w:val="single" w:sz="4" w:space="0" w:color="808080"/>
            </w:tcBorders>
            <w:shd w:val="clear" w:color="auto" w:fill="F3F3F3"/>
            <w:vAlign w:val="center"/>
          </w:tcPr>
          <w:p w14:paraId="28B93F74" w14:textId="33412ACF" w:rsidR="00B069A5" w:rsidRPr="00694B0E" w:rsidRDefault="00B069A5" w:rsidP="003539B1">
            <w:pPr>
              <w:rPr>
                <w:szCs w:val="16"/>
              </w:rPr>
            </w:pPr>
            <w:r w:rsidRPr="00694B0E">
              <w:rPr>
                <w:szCs w:val="16"/>
              </w:rPr>
              <w:t>Pharmacy Name</w:t>
            </w:r>
            <w:r w:rsidR="000F6AB6">
              <w:rPr>
                <w:szCs w:val="16"/>
              </w:rPr>
              <w:t xml:space="preserve">: </w:t>
            </w:r>
            <w:r w:rsidR="003539B1">
              <w:rPr>
                <w:szCs w:val="16"/>
              </w:rPr>
              <w:t xml:space="preserve">                                                                                    Dates(s):</w:t>
            </w:r>
          </w:p>
        </w:tc>
      </w:tr>
      <w:tr w:rsidR="00B069A5" w:rsidRPr="00694B0E" w14:paraId="12264F92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shd w:val="clear" w:color="auto" w:fill="FFFFFF"/>
            <w:vAlign w:val="center"/>
          </w:tcPr>
          <w:p w14:paraId="2E306884" w14:textId="661424DC" w:rsidR="00B069A5" w:rsidRPr="00694B0E" w:rsidRDefault="00B069A5" w:rsidP="000F6AB6">
            <w:pPr>
              <w:rPr>
                <w:szCs w:val="16"/>
              </w:rPr>
            </w:pPr>
            <w:r w:rsidRPr="00694B0E">
              <w:rPr>
                <w:szCs w:val="16"/>
              </w:rPr>
              <w:t>Pharmacy Supervisor:</w:t>
            </w:r>
            <w:r w:rsidR="00842991">
              <w:rPr>
                <w:szCs w:val="16"/>
              </w:rPr>
              <w:t xml:space="preserve"> </w:t>
            </w:r>
            <w:r w:rsidR="003539B1">
              <w:rPr>
                <w:szCs w:val="16"/>
              </w:rPr>
              <w:t xml:space="preserve">                                                                             Pharmacy Phone: </w:t>
            </w:r>
          </w:p>
        </w:tc>
      </w:tr>
      <w:tr w:rsidR="00B069A5" w:rsidRPr="00694B0E" w14:paraId="7D3AE747" w14:textId="77777777" w:rsidTr="00073519">
        <w:trPr>
          <w:cantSplit/>
          <w:trHeight w:val="303"/>
          <w:jc w:val="center"/>
        </w:trPr>
        <w:tc>
          <w:tcPr>
            <w:tcW w:w="4148" w:type="dxa"/>
            <w:tcBorders>
              <w:bottom w:val="single" w:sz="4" w:space="0" w:color="808080"/>
            </w:tcBorders>
            <w:vAlign w:val="center"/>
          </w:tcPr>
          <w:p w14:paraId="62C74FAE" w14:textId="711616D0" w:rsidR="00B069A5" w:rsidRPr="00694B0E" w:rsidRDefault="00B069A5" w:rsidP="000F6AB6">
            <w:pPr>
              <w:rPr>
                <w:szCs w:val="16"/>
              </w:rPr>
            </w:pPr>
            <w:r w:rsidRPr="00694B0E">
              <w:rPr>
                <w:szCs w:val="16"/>
              </w:rPr>
              <w:t>City:</w:t>
            </w:r>
            <w:r w:rsidR="00842991">
              <w:rPr>
                <w:szCs w:val="16"/>
              </w:rPr>
              <w:t xml:space="preserve"> </w:t>
            </w:r>
          </w:p>
        </w:tc>
        <w:tc>
          <w:tcPr>
            <w:tcW w:w="2516" w:type="dxa"/>
            <w:tcBorders>
              <w:bottom w:val="single" w:sz="4" w:space="0" w:color="808080"/>
            </w:tcBorders>
            <w:vAlign w:val="center"/>
          </w:tcPr>
          <w:p w14:paraId="1348B688" w14:textId="2A7161B8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State:</w:t>
            </w:r>
            <w:r w:rsidR="00842991">
              <w:rPr>
                <w:szCs w:val="16"/>
              </w:rPr>
              <w:t xml:space="preserve"> </w:t>
            </w:r>
          </w:p>
        </w:tc>
        <w:tc>
          <w:tcPr>
            <w:tcW w:w="2696" w:type="dxa"/>
            <w:tcBorders>
              <w:bottom w:val="single" w:sz="4" w:space="0" w:color="808080"/>
            </w:tcBorders>
            <w:vAlign w:val="center"/>
          </w:tcPr>
          <w:p w14:paraId="678F3D98" w14:textId="43A2CEC1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ZIP Code:</w:t>
            </w:r>
            <w:r w:rsidR="00C9692A">
              <w:rPr>
                <w:szCs w:val="16"/>
              </w:rPr>
              <w:t xml:space="preserve"> </w:t>
            </w:r>
          </w:p>
        </w:tc>
      </w:tr>
      <w:tr w:rsidR="00B069A5" w:rsidRPr="00694B0E" w14:paraId="1BA09703" w14:textId="77777777">
        <w:trPr>
          <w:cantSplit/>
          <w:trHeight w:val="159"/>
          <w:jc w:val="center"/>
        </w:trPr>
        <w:tc>
          <w:tcPr>
            <w:tcW w:w="9360" w:type="dxa"/>
            <w:gridSpan w:val="3"/>
            <w:tcBorders>
              <w:bottom w:val="single" w:sz="4" w:space="0" w:color="808080"/>
            </w:tcBorders>
            <w:shd w:val="clear" w:color="auto" w:fill="E6E6E6"/>
            <w:vAlign w:val="center"/>
          </w:tcPr>
          <w:p w14:paraId="57C780AF" w14:textId="5F696ED6" w:rsidR="00B069A5" w:rsidRPr="00694B0E" w:rsidRDefault="00B069A5">
            <w:pPr>
              <w:pStyle w:val="Heading2"/>
            </w:pPr>
            <w:r w:rsidRPr="00694B0E">
              <w:t>educational/Professional</w:t>
            </w:r>
            <w:r w:rsidR="00CA6D68">
              <w:t xml:space="preserve"> INFO</w:t>
            </w:r>
          </w:p>
        </w:tc>
      </w:tr>
      <w:tr w:rsidR="00B069A5" w:rsidRPr="00694B0E" w14:paraId="4F0767DA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tcBorders>
              <w:bottom w:val="single" w:sz="4" w:space="0" w:color="808080"/>
            </w:tcBorders>
            <w:shd w:val="clear" w:color="auto" w:fill="F3F3F3"/>
            <w:vAlign w:val="center"/>
          </w:tcPr>
          <w:p w14:paraId="7ACE14F8" w14:textId="7E28E4F1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University Affiliation:</w:t>
            </w:r>
            <w:r w:rsidR="00842991">
              <w:rPr>
                <w:szCs w:val="16"/>
              </w:rPr>
              <w:t xml:space="preserve"> </w:t>
            </w:r>
          </w:p>
        </w:tc>
      </w:tr>
      <w:tr w:rsidR="00B069A5" w:rsidRPr="00694B0E" w14:paraId="1A278FD2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shd w:val="clear" w:color="auto" w:fill="FFFFFF"/>
            <w:vAlign w:val="center"/>
          </w:tcPr>
          <w:p w14:paraId="6A27F67A" w14:textId="48D3DE27" w:rsidR="00B069A5" w:rsidRPr="00694B0E" w:rsidRDefault="00B069A5" w:rsidP="00C56C19">
            <w:pPr>
              <w:rPr>
                <w:szCs w:val="16"/>
              </w:rPr>
            </w:pPr>
            <w:r w:rsidRPr="00694B0E">
              <w:rPr>
                <w:szCs w:val="16"/>
              </w:rPr>
              <w:t>Dates Attend</w:t>
            </w:r>
            <w:r w:rsidR="00C56C19">
              <w:rPr>
                <w:szCs w:val="16"/>
              </w:rPr>
              <w:t>ing</w:t>
            </w:r>
            <w:r w:rsidRPr="00694B0E">
              <w:rPr>
                <w:szCs w:val="16"/>
              </w:rPr>
              <w:t>:</w:t>
            </w:r>
            <w:r w:rsidR="00842991">
              <w:rPr>
                <w:szCs w:val="16"/>
              </w:rPr>
              <w:t xml:space="preserve"> </w:t>
            </w:r>
          </w:p>
        </w:tc>
      </w:tr>
      <w:tr w:rsidR="00B069A5" w:rsidRPr="00694B0E" w14:paraId="7B89E536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shd w:val="clear" w:color="auto" w:fill="FFFFFF"/>
            <w:vAlign w:val="center"/>
          </w:tcPr>
          <w:p w14:paraId="7AC53B89" w14:textId="3E7E2509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Expected Graduation Date:</w:t>
            </w:r>
            <w:r w:rsidR="00842991">
              <w:rPr>
                <w:szCs w:val="16"/>
              </w:rPr>
              <w:t xml:space="preserve"> </w:t>
            </w:r>
          </w:p>
        </w:tc>
      </w:tr>
      <w:tr w:rsidR="00B069A5" w:rsidRPr="00694B0E" w14:paraId="3A1A031C" w14:textId="77777777">
        <w:trPr>
          <w:cantSplit/>
          <w:trHeight w:val="168"/>
          <w:jc w:val="center"/>
        </w:trPr>
        <w:tc>
          <w:tcPr>
            <w:tcW w:w="9360" w:type="dxa"/>
            <w:gridSpan w:val="3"/>
            <w:tcBorders>
              <w:bottom w:val="single" w:sz="4" w:space="0" w:color="808080"/>
            </w:tcBorders>
            <w:shd w:val="clear" w:color="auto" w:fill="E6E6E6"/>
            <w:vAlign w:val="center"/>
          </w:tcPr>
          <w:p w14:paraId="742B3EED" w14:textId="77777777" w:rsidR="00B069A5" w:rsidRPr="00694B0E" w:rsidRDefault="00B069A5">
            <w:pPr>
              <w:pStyle w:val="Heading2"/>
              <w:rPr>
                <w:u w:val="single"/>
              </w:rPr>
            </w:pPr>
            <w:r w:rsidRPr="00694B0E">
              <w:rPr>
                <w:u w:val="single"/>
              </w:rPr>
              <w:t>OTHER EDUCATION:</w:t>
            </w:r>
          </w:p>
        </w:tc>
      </w:tr>
      <w:tr w:rsidR="00B069A5" w:rsidRPr="00694B0E" w14:paraId="03EFA6B4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shd w:val="clear" w:color="auto" w:fill="F3F3F3"/>
            <w:vAlign w:val="center"/>
          </w:tcPr>
          <w:p w14:paraId="12F60A23" w14:textId="43E3181A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University/College:</w:t>
            </w:r>
            <w:r w:rsidR="00842991">
              <w:rPr>
                <w:szCs w:val="16"/>
              </w:rPr>
              <w:t xml:space="preserve"> </w:t>
            </w:r>
          </w:p>
        </w:tc>
      </w:tr>
      <w:tr w:rsidR="00B069A5" w:rsidRPr="00694B0E" w14:paraId="575BCDD8" w14:textId="77777777" w:rsidTr="00073519">
        <w:trPr>
          <w:cantSplit/>
          <w:trHeight w:val="259"/>
          <w:jc w:val="center"/>
        </w:trPr>
        <w:tc>
          <w:tcPr>
            <w:tcW w:w="4148" w:type="dxa"/>
            <w:tcBorders>
              <w:bottom w:val="single" w:sz="4" w:space="0" w:color="808080"/>
            </w:tcBorders>
            <w:vAlign w:val="center"/>
          </w:tcPr>
          <w:p w14:paraId="1BDAED88" w14:textId="13481203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City/ST:</w:t>
            </w:r>
            <w:r w:rsidR="00842991">
              <w:rPr>
                <w:szCs w:val="16"/>
              </w:rPr>
              <w:t xml:space="preserve"> </w:t>
            </w:r>
          </w:p>
        </w:tc>
        <w:tc>
          <w:tcPr>
            <w:tcW w:w="2516" w:type="dxa"/>
            <w:tcBorders>
              <w:bottom w:val="single" w:sz="4" w:space="0" w:color="808080"/>
            </w:tcBorders>
            <w:vAlign w:val="center"/>
          </w:tcPr>
          <w:p w14:paraId="38D73F57" w14:textId="583400FE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Years Attended:</w:t>
            </w:r>
            <w:r w:rsidR="00842991">
              <w:rPr>
                <w:szCs w:val="16"/>
              </w:rPr>
              <w:t xml:space="preserve"> </w:t>
            </w:r>
          </w:p>
        </w:tc>
        <w:tc>
          <w:tcPr>
            <w:tcW w:w="2696" w:type="dxa"/>
            <w:tcBorders>
              <w:bottom w:val="single" w:sz="4" w:space="0" w:color="808080"/>
            </w:tcBorders>
            <w:vAlign w:val="center"/>
          </w:tcPr>
          <w:p w14:paraId="34A5CAA4" w14:textId="6DBF1FCE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Degree:</w:t>
            </w:r>
            <w:r w:rsidR="00842991">
              <w:rPr>
                <w:szCs w:val="16"/>
              </w:rPr>
              <w:t xml:space="preserve"> </w:t>
            </w:r>
          </w:p>
        </w:tc>
      </w:tr>
      <w:tr w:rsidR="00B069A5" w:rsidRPr="00694B0E" w14:paraId="011AB730" w14:textId="77777777">
        <w:trPr>
          <w:cantSplit/>
          <w:trHeight w:val="259"/>
          <w:jc w:val="center"/>
        </w:trPr>
        <w:tc>
          <w:tcPr>
            <w:tcW w:w="9360" w:type="dxa"/>
            <w:gridSpan w:val="3"/>
            <w:shd w:val="clear" w:color="auto" w:fill="F3F3F3"/>
            <w:vAlign w:val="center"/>
          </w:tcPr>
          <w:p w14:paraId="77F4B041" w14:textId="77777777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University/College:</w:t>
            </w:r>
          </w:p>
        </w:tc>
      </w:tr>
      <w:tr w:rsidR="00B069A5" w:rsidRPr="00694B0E" w14:paraId="3BEF228A" w14:textId="77777777" w:rsidTr="00073519">
        <w:trPr>
          <w:cantSplit/>
          <w:trHeight w:val="259"/>
          <w:jc w:val="center"/>
        </w:trPr>
        <w:tc>
          <w:tcPr>
            <w:tcW w:w="4148" w:type="dxa"/>
            <w:vAlign w:val="center"/>
          </w:tcPr>
          <w:p w14:paraId="78F24C6E" w14:textId="77777777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City/ST:</w:t>
            </w:r>
          </w:p>
        </w:tc>
        <w:tc>
          <w:tcPr>
            <w:tcW w:w="2516" w:type="dxa"/>
            <w:vAlign w:val="center"/>
          </w:tcPr>
          <w:p w14:paraId="026B074F" w14:textId="77777777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Years Attended:</w:t>
            </w:r>
          </w:p>
        </w:tc>
        <w:tc>
          <w:tcPr>
            <w:tcW w:w="2696" w:type="dxa"/>
            <w:vAlign w:val="center"/>
          </w:tcPr>
          <w:p w14:paraId="5F041D91" w14:textId="77777777" w:rsidR="00B069A5" w:rsidRPr="00694B0E" w:rsidRDefault="00B069A5">
            <w:pPr>
              <w:rPr>
                <w:szCs w:val="16"/>
              </w:rPr>
            </w:pPr>
            <w:r w:rsidRPr="00694B0E">
              <w:rPr>
                <w:szCs w:val="16"/>
              </w:rPr>
              <w:t>Degree:</w:t>
            </w:r>
          </w:p>
        </w:tc>
      </w:tr>
    </w:tbl>
    <w:p w14:paraId="600CD0F6" w14:textId="77777777" w:rsidR="005E008C" w:rsidRDefault="005E008C">
      <w:pPr>
        <w:jc w:val="right"/>
        <w:rPr>
          <w:szCs w:val="16"/>
        </w:rPr>
      </w:pPr>
    </w:p>
    <w:p w14:paraId="35F1B7D2" w14:textId="5FC1EB50" w:rsidR="00E64924" w:rsidRPr="003A1B9D" w:rsidRDefault="00BC4A7B" w:rsidP="00E64924">
      <w:pPr>
        <w:numPr>
          <w:ilvl w:val="0"/>
          <w:numId w:val="4"/>
        </w:numPr>
      </w:pPr>
      <w:r>
        <w:t>KSHP</w:t>
      </w:r>
      <w:r>
        <w:tab/>
      </w:r>
      <w:r>
        <w:tab/>
        <w:t>Member Since____</w:t>
      </w:r>
      <w:r w:rsidR="00E64924" w:rsidRPr="003A1B9D">
        <w:t>_____</w:t>
      </w:r>
      <w:r>
        <w:t>____</w:t>
      </w:r>
      <w:r w:rsidR="00E64924">
        <w:tab/>
      </w:r>
      <w:r w:rsidR="00E64924" w:rsidRPr="003A1B9D">
        <w:tab/>
        <w:t>Offices</w:t>
      </w:r>
      <w:r w:rsidR="00CA6D68">
        <w:t xml:space="preserve"> held </w:t>
      </w:r>
      <w:r w:rsidR="00E64924" w:rsidRPr="003A1B9D">
        <w:t>_________________________</w:t>
      </w:r>
      <w:r w:rsidR="00CA6D68">
        <w:t>____</w:t>
      </w:r>
    </w:p>
    <w:p w14:paraId="1525B2FB" w14:textId="2D6D3740" w:rsidR="00E64924" w:rsidRPr="003A1B9D" w:rsidRDefault="00E64924" w:rsidP="00E64924">
      <w:pPr>
        <w:numPr>
          <w:ilvl w:val="0"/>
          <w:numId w:val="4"/>
        </w:numPr>
      </w:pPr>
      <w:r>
        <w:t>ASHP</w:t>
      </w:r>
      <w:r>
        <w:tab/>
      </w:r>
      <w:r>
        <w:tab/>
        <w:t>Member Since</w:t>
      </w:r>
      <w:r w:rsidR="00BC4A7B">
        <w:t xml:space="preserve">_____________ </w:t>
      </w:r>
      <w:r w:rsidRPr="003A1B9D">
        <w:tab/>
        <w:t>Offices</w:t>
      </w:r>
      <w:r w:rsidR="00CA6D68">
        <w:t xml:space="preserve"> held </w:t>
      </w:r>
      <w:r w:rsidRPr="003A1B9D">
        <w:t>_________________________</w:t>
      </w:r>
      <w:r w:rsidR="00CA6D68">
        <w:t>____</w:t>
      </w:r>
    </w:p>
    <w:p w14:paraId="625009CB" w14:textId="51ED6E43" w:rsidR="00E64924" w:rsidRPr="003A1B9D" w:rsidRDefault="00E64924" w:rsidP="00E64924">
      <w:pPr>
        <w:numPr>
          <w:ilvl w:val="0"/>
          <w:numId w:val="4"/>
        </w:numPr>
      </w:pPr>
      <w:proofErr w:type="spellStart"/>
      <w:r>
        <w:t>KPhA</w:t>
      </w:r>
      <w:proofErr w:type="spellEnd"/>
      <w:r>
        <w:tab/>
      </w:r>
      <w:r>
        <w:tab/>
        <w:t>Member Since</w:t>
      </w:r>
      <w:r w:rsidRPr="003A1B9D">
        <w:t>_____________</w:t>
      </w:r>
      <w:r w:rsidRPr="003A1B9D">
        <w:tab/>
      </w:r>
      <w:r>
        <w:tab/>
      </w:r>
      <w:r w:rsidRPr="003A1B9D">
        <w:t>Offices</w:t>
      </w:r>
      <w:r w:rsidR="00CA6D68">
        <w:t xml:space="preserve"> held </w:t>
      </w:r>
      <w:r w:rsidRPr="003A1B9D">
        <w:t>_________________________</w:t>
      </w:r>
      <w:r w:rsidR="00CA6D68">
        <w:t>____</w:t>
      </w:r>
    </w:p>
    <w:p w14:paraId="33949CF2" w14:textId="1CABDC48" w:rsidR="00E64924" w:rsidRPr="003A1B9D" w:rsidRDefault="00E64924" w:rsidP="00E64924">
      <w:pPr>
        <w:numPr>
          <w:ilvl w:val="0"/>
          <w:numId w:val="4"/>
        </w:numPr>
      </w:pPr>
      <w:proofErr w:type="spellStart"/>
      <w:r>
        <w:t>APhA</w:t>
      </w:r>
      <w:proofErr w:type="spellEnd"/>
      <w:r>
        <w:tab/>
      </w:r>
      <w:r>
        <w:tab/>
        <w:t>Member Since_____________</w:t>
      </w:r>
      <w:r>
        <w:tab/>
      </w:r>
      <w:r>
        <w:tab/>
      </w:r>
      <w:r w:rsidRPr="003A1B9D">
        <w:t>Offices</w:t>
      </w:r>
      <w:r w:rsidR="00CA6D68">
        <w:t xml:space="preserve"> held </w:t>
      </w:r>
      <w:r w:rsidRPr="003A1B9D">
        <w:t>_________________________</w:t>
      </w:r>
      <w:r w:rsidR="00CA6D68">
        <w:t>____</w:t>
      </w:r>
    </w:p>
    <w:p w14:paraId="6755AE7A" w14:textId="082E64C4" w:rsidR="00E64924" w:rsidRPr="003A1B9D" w:rsidRDefault="00E64924" w:rsidP="00E64924">
      <w:pPr>
        <w:numPr>
          <w:ilvl w:val="0"/>
          <w:numId w:val="4"/>
        </w:numPr>
      </w:pPr>
      <w:r>
        <w:t xml:space="preserve">PPAG     </w:t>
      </w:r>
      <w:r>
        <w:tab/>
      </w:r>
      <w:r w:rsidRPr="003A1B9D">
        <w:tab/>
        <w:t>Membe</w:t>
      </w:r>
      <w:r>
        <w:t>r Since_____________</w:t>
      </w:r>
      <w:r w:rsidR="00BC4A7B">
        <w:tab/>
      </w:r>
      <w:r>
        <w:tab/>
        <w:t xml:space="preserve">Offices </w:t>
      </w:r>
      <w:r w:rsidR="00CA6D68">
        <w:t xml:space="preserve">held </w:t>
      </w:r>
      <w:r>
        <w:t>_________________________</w:t>
      </w:r>
      <w:r w:rsidR="00CA6D68">
        <w:t>____</w:t>
      </w:r>
    </w:p>
    <w:p w14:paraId="5D1371DC" w14:textId="76DC65ED" w:rsidR="00E64924" w:rsidRDefault="00E64924" w:rsidP="00E64924">
      <w:pPr>
        <w:numPr>
          <w:ilvl w:val="0"/>
          <w:numId w:val="4"/>
        </w:numPr>
      </w:pPr>
      <w:r>
        <w:t xml:space="preserve">NCPA       </w:t>
      </w:r>
      <w:r>
        <w:tab/>
        <w:t xml:space="preserve"> </w:t>
      </w:r>
      <w:r>
        <w:tab/>
        <w:t>Member Since</w:t>
      </w:r>
      <w:r w:rsidRPr="003A1B9D">
        <w:t>_________</w:t>
      </w:r>
      <w:r>
        <w:t>____</w:t>
      </w:r>
      <w:r w:rsidRPr="003A1B9D">
        <w:tab/>
      </w:r>
      <w:r w:rsidRPr="003A1B9D">
        <w:tab/>
        <w:t>Offices</w:t>
      </w:r>
      <w:r w:rsidR="00CA6D68">
        <w:t xml:space="preserve"> held </w:t>
      </w:r>
      <w:r w:rsidRPr="003A1B9D">
        <w:t>_________________________</w:t>
      </w:r>
      <w:r w:rsidR="00CA6D68">
        <w:t>____</w:t>
      </w:r>
    </w:p>
    <w:p w14:paraId="4E03E235" w14:textId="003F342E" w:rsidR="00E64924" w:rsidRDefault="00E64924" w:rsidP="00E64924">
      <w:pPr>
        <w:numPr>
          <w:ilvl w:val="0"/>
          <w:numId w:val="4"/>
        </w:numPr>
      </w:pPr>
      <w:r>
        <w:t xml:space="preserve">CPFI      </w:t>
      </w:r>
      <w:r>
        <w:tab/>
        <w:t xml:space="preserve">   </w:t>
      </w:r>
      <w:r w:rsidRPr="003A1B9D">
        <w:tab/>
        <w:t>Member Since_____________</w:t>
      </w:r>
      <w:r w:rsidR="00BC4A7B">
        <w:tab/>
      </w:r>
      <w:r w:rsidRPr="003A1B9D">
        <w:tab/>
        <w:t>Offices</w:t>
      </w:r>
      <w:r w:rsidR="00CA6D68">
        <w:t xml:space="preserve"> held </w:t>
      </w:r>
      <w:r w:rsidRPr="003A1B9D">
        <w:t>_________________________</w:t>
      </w:r>
      <w:r w:rsidR="00CA6D68">
        <w:t>____</w:t>
      </w:r>
    </w:p>
    <w:p w14:paraId="22E91E5F" w14:textId="77777777" w:rsidR="003539B1" w:rsidRDefault="003539B1" w:rsidP="003539B1">
      <w:pPr>
        <w:ind w:left="450"/>
      </w:pPr>
    </w:p>
    <w:p w14:paraId="59C449F6" w14:textId="643EED10" w:rsidR="00D23281" w:rsidRPr="003A1B9D" w:rsidRDefault="00D23281" w:rsidP="00E64924">
      <w:pPr>
        <w:numPr>
          <w:ilvl w:val="0"/>
          <w:numId w:val="4"/>
        </w:numPr>
      </w:pPr>
      <w:r>
        <w:t xml:space="preserve">Other COP student </w:t>
      </w:r>
      <w:r w:rsidR="003539B1">
        <w:t>organization:  ________________________________________________________________</w:t>
      </w:r>
    </w:p>
    <w:p w14:paraId="21D7935D" w14:textId="34A0BFD8" w:rsidR="00E64924" w:rsidRPr="003539B1" w:rsidRDefault="003539B1" w:rsidP="00E64924">
      <w:r>
        <w:rPr>
          <w:b/>
        </w:rPr>
        <w:t xml:space="preserve">          </w:t>
      </w:r>
      <w:r>
        <w:t xml:space="preserve">(name, duration of membership, </w:t>
      </w:r>
      <w:proofErr w:type="spellStart"/>
      <w:r>
        <w:t>etc</w:t>
      </w:r>
      <w:proofErr w:type="spellEnd"/>
      <w:r>
        <w:t>)</w:t>
      </w:r>
    </w:p>
    <w:p w14:paraId="209162AB" w14:textId="77777777" w:rsidR="00E64924" w:rsidRDefault="00E64924" w:rsidP="00E64924">
      <w:pPr>
        <w:rPr>
          <w:b/>
        </w:rPr>
      </w:pPr>
    </w:p>
    <w:p w14:paraId="01220AFA" w14:textId="77777777" w:rsidR="00CA6D68" w:rsidRDefault="00CA6D68" w:rsidP="00E64924">
      <w:pPr>
        <w:rPr>
          <w:b/>
        </w:rPr>
      </w:pPr>
    </w:p>
    <w:p w14:paraId="104B520F" w14:textId="5D7B748E" w:rsidR="004653D0" w:rsidRDefault="004653D0" w:rsidP="00986CCE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Include a 500-word </w:t>
      </w:r>
      <w:r w:rsidR="00D23281">
        <w:rPr>
          <w:b/>
          <w:sz w:val="18"/>
          <w:szCs w:val="18"/>
        </w:rPr>
        <w:t xml:space="preserve">essay </w:t>
      </w:r>
      <w:r>
        <w:rPr>
          <w:b/>
          <w:sz w:val="18"/>
          <w:szCs w:val="18"/>
        </w:rPr>
        <w:t>that describes</w:t>
      </w:r>
      <w:r w:rsidR="00D2328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your background, as well as your professional aspirations and career plans after </w:t>
      </w:r>
      <w:r w:rsidR="00E64924" w:rsidRPr="003E2A9D">
        <w:rPr>
          <w:b/>
          <w:sz w:val="18"/>
          <w:szCs w:val="18"/>
        </w:rPr>
        <w:t>graduation</w:t>
      </w:r>
      <w:r>
        <w:rPr>
          <w:b/>
          <w:sz w:val="18"/>
          <w:szCs w:val="18"/>
        </w:rPr>
        <w:t xml:space="preserve">.  Please also share the role you see professional organizations playing in your pharmacy career.  </w:t>
      </w:r>
      <w:r w:rsidR="00E64924" w:rsidRPr="003E2A9D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Lastly, please briefly describe how you would use the scholarship</w:t>
      </w:r>
      <w:r w:rsidR="003B75D9">
        <w:rPr>
          <w:b/>
          <w:sz w:val="18"/>
          <w:szCs w:val="18"/>
        </w:rPr>
        <w:t xml:space="preserve"> funds should they be awarded.  </w:t>
      </w:r>
    </w:p>
    <w:sectPr w:rsidR="004653D0" w:rsidSect="00AB1BCA">
      <w:footerReference w:type="default" r:id="rId11"/>
      <w:pgSz w:w="12240" w:h="15840"/>
      <w:pgMar w:top="576" w:right="1800" w:bottom="432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C23BA" w14:textId="77777777" w:rsidR="00FA2CF2" w:rsidRDefault="00FA2CF2">
      <w:r>
        <w:separator/>
      </w:r>
    </w:p>
  </w:endnote>
  <w:endnote w:type="continuationSeparator" w:id="0">
    <w:p w14:paraId="3EF993DC" w14:textId="77777777" w:rsidR="00FA2CF2" w:rsidRDefault="00FA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altName w:val="Zapfino"/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pperplate Gothic Light">
    <w:altName w:val="Biondi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5B7E" w14:textId="77777777" w:rsidR="002539D1" w:rsidRDefault="002539D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CCE04" w14:textId="77777777" w:rsidR="00FA2CF2" w:rsidRDefault="00FA2CF2">
      <w:r>
        <w:separator/>
      </w:r>
    </w:p>
  </w:footnote>
  <w:footnote w:type="continuationSeparator" w:id="0">
    <w:p w14:paraId="15137831" w14:textId="77777777" w:rsidR="00FA2CF2" w:rsidRDefault="00FA2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92CEF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441D9A"/>
    <w:multiLevelType w:val="hybridMultilevel"/>
    <w:tmpl w:val="A44A393C"/>
    <w:lvl w:ilvl="0" w:tplc="04090003">
      <w:start w:val="1"/>
      <w:numFmt w:val="bullet"/>
      <w:lvlText w:val="o"/>
      <w:lvlJc w:val="left"/>
      <w:pPr>
        <w:tabs>
          <w:tab w:val="num" w:pos="450"/>
        </w:tabs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533569F2"/>
    <w:multiLevelType w:val="hybridMultilevel"/>
    <w:tmpl w:val="631459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74644"/>
    <w:multiLevelType w:val="hybridMultilevel"/>
    <w:tmpl w:val="E21E24F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06A80"/>
    <w:multiLevelType w:val="multilevel"/>
    <w:tmpl w:val="6314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4515638">
    <w:abstractNumId w:val="2"/>
  </w:num>
  <w:num w:numId="2" w16cid:durableId="108933040">
    <w:abstractNumId w:val="4"/>
  </w:num>
  <w:num w:numId="3" w16cid:durableId="1435663306">
    <w:abstractNumId w:val="3"/>
  </w:num>
  <w:num w:numId="4" w16cid:durableId="1094472531">
    <w:abstractNumId w:val="1"/>
  </w:num>
  <w:num w:numId="5" w16cid:durableId="1223100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74C"/>
    <w:rsid w:val="00043A07"/>
    <w:rsid w:val="00073519"/>
    <w:rsid w:val="000A23C3"/>
    <w:rsid w:val="000A3041"/>
    <w:rsid w:val="000B4432"/>
    <w:rsid w:val="000C6B29"/>
    <w:rsid w:val="000F5AA6"/>
    <w:rsid w:val="000F6AB6"/>
    <w:rsid w:val="00177AB3"/>
    <w:rsid w:val="00193FF0"/>
    <w:rsid w:val="00206314"/>
    <w:rsid w:val="00230D61"/>
    <w:rsid w:val="002539D1"/>
    <w:rsid w:val="00314435"/>
    <w:rsid w:val="003539B1"/>
    <w:rsid w:val="00355190"/>
    <w:rsid w:val="0036397B"/>
    <w:rsid w:val="00364D6F"/>
    <w:rsid w:val="00374187"/>
    <w:rsid w:val="0039398F"/>
    <w:rsid w:val="003B6543"/>
    <w:rsid w:val="003B75D9"/>
    <w:rsid w:val="003C021D"/>
    <w:rsid w:val="003C4F0C"/>
    <w:rsid w:val="003E2A9D"/>
    <w:rsid w:val="00455B6A"/>
    <w:rsid w:val="004653D0"/>
    <w:rsid w:val="004C6253"/>
    <w:rsid w:val="0059208D"/>
    <w:rsid w:val="005E008C"/>
    <w:rsid w:val="0060174C"/>
    <w:rsid w:val="00606D60"/>
    <w:rsid w:val="006409E9"/>
    <w:rsid w:val="006D25F6"/>
    <w:rsid w:val="00732BCD"/>
    <w:rsid w:val="007834DF"/>
    <w:rsid w:val="007F4B22"/>
    <w:rsid w:val="00842991"/>
    <w:rsid w:val="0084590A"/>
    <w:rsid w:val="00860F55"/>
    <w:rsid w:val="008A5826"/>
    <w:rsid w:val="008A7D2F"/>
    <w:rsid w:val="008B5B0D"/>
    <w:rsid w:val="00986CCE"/>
    <w:rsid w:val="009E1EF5"/>
    <w:rsid w:val="009E3BE3"/>
    <w:rsid w:val="00A737F9"/>
    <w:rsid w:val="00AB1BCA"/>
    <w:rsid w:val="00B069A5"/>
    <w:rsid w:val="00B673EA"/>
    <w:rsid w:val="00BC0879"/>
    <w:rsid w:val="00BC4A7B"/>
    <w:rsid w:val="00C56C19"/>
    <w:rsid w:val="00C912C7"/>
    <w:rsid w:val="00C9692A"/>
    <w:rsid w:val="00CA6D68"/>
    <w:rsid w:val="00CB3111"/>
    <w:rsid w:val="00D079C7"/>
    <w:rsid w:val="00D12D3F"/>
    <w:rsid w:val="00D23281"/>
    <w:rsid w:val="00D90498"/>
    <w:rsid w:val="00DF76F6"/>
    <w:rsid w:val="00E26ECA"/>
    <w:rsid w:val="00E64924"/>
    <w:rsid w:val="00E90C43"/>
    <w:rsid w:val="00EC2678"/>
    <w:rsid w:val="00F65843"/>
    <w:rsid w:val="00FA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A21699"/>
  <w15:docId w15:val="{BF3D193D-C966-492B-B861-25324F21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pPr>
      <w:jc w:val="center"/>
      <w:outlineLvl w:val="0"/>
    </w:pPr>
    <w:rPr>
      <w:b/>
      <w:caps/>
      <w:color w:val="FFFFFF"/>
      <w:sz w:val="24"/>
    </w:rPr>
  </w:style>
  <w:style w:type="paragraph" w:styleId="Heading2">
    <w:name w:val="heading 2"/>
    <w:basedOn w:val="Heading1"/>
    <w:next w:val="Normal"/>
    <w:link w:val="Heading2Char"/>
    <w:qFormat/>
    <w:pPr>
      <w:outlineLvl w:val="1"/>
    </w:pPr>
    <w:rPr>
      <w:color w:val="auto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rPr>
      <w:i/>
      <w:sz w:val="12"/>
    </w:rPr>
  </w:style>
  <w:style w:type="character" w:customStyle="1" w:styleId="ItalicsChar">
    <w:name w:val="Italics Char"/>
    <w:link w:val="Italics"/>
    <w:rPr>
      <w:rFonts w:ascii="Tahoma" w:hAnsi="Tahoma"/>
      <w:i/>
      <w:sz w:val="12"/>
      <w:szCs w:val="24"/>
      <w:lang w:val="en-US" w:eastAsia="en-US" w:bidi="ar-SA"/>
    </w:rPr>
  </w:style>
  <w:style w:type="paragraph" w:styleId="BalloonText">
    <w:name w:val="Balloon Text"/>
    <w:basedOn w:val="Normal"/>
    <w:semiHidden/>
    <w:rPr>
      <w:rFonts w:cs="Tahoma"/>
      <w:szCs w:val="16"/>
    </w:rPr>
  </w:style>
  <w:style w:type="character" w:customStyle="1" w:styleId="Heading1Char">
    <w:name w:val="Heading 1 Char"/>
    <w:link w:val="Heading1"/>
    <w:rPr>
      <w:rFonts w:ascii="Tahoma" w:hAnsi="Tahoma"/>
      <w:b/>
      <w:caps/>
      <w:color w:val="FFFFFF"/>
      <w:sz w:val="24"/>
      <w:szCs w:val="24"/>
      <w:lang w:val="en-US" w:eastAsia="en-US" w:bidi="ar-SA"/>
    </w:rPr>
  </w:style>
  <w:style w:type="character" w:customStyle="1" w:styleId="Heading2Char">
    <w:name w:val="Heading 2 Char"/>
    <w:link w:val="Heading2"/>
    <w:rPr>
      <w:rFonts w:ascii="Tahoma" w:hAnsi="Tahoma"/>
      <w:b/>
      <w:caps/>
      <w:color w:val="FFFFFF"/>
      <w:sz w:val="16"/>
      <w:szCs w:val="16"/>
      <w:lang w:val="en-US" w:eastAsia="en-US" w:bidi="ar-SA"/>
    </w:rPr>
  </w:style>
  <w:style w:type="character" w:styleId="Hyperlink">
    <w:name w:val="Hyperlink"/>
    <w:basedOn w:val="DefaultParagraphFont"/>
    <w:rsid w:val="00E649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1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hris.holtman29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ris.holtman29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tlbert2\LOCALS~1\Temp\TCD56.tmp\Membership%20appl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53F79-361E-4D9D-8399-7D42F4DE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application</Template>
  <TotalTime>1</TotalTime>
  <Pages>1</Pages>
  <Words>366</Words>
  <Characters>2092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holtman</dc:creator>
  <cp:lastModifiedBy>Nick Vaccaro</cp:lastModifiedBy>
  <cp:revision>2</cp:revision>
  <cp:lastPrinted>2005-01-20T21:37:00Z</cp:lastPrinted>
  <dcterms:created xsi:type="dcterms:W3CDTF">2026-08-20T15:41:00Z</dcterms:created>
  <dcterms:modified xsi:type="dcterms:W3CDTF">2026-08-20T15:41:00Z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